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937" w:rsidRDefault="007F5CC1">
      <w:r>
        <w:rPr>
          <w:noProof/>
        </w:rPr>
        <w:drawing>
          <wp:inline distT="0" distB="0" distL="0" distR="0">
            <wp:extent cx="6858000" cy="3279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buryLogo-COLOR_Just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640" cy="328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C1" w:rsidRPr="00125AEA" w:rsidRDefault="00AC36E1" w:rsidP="00AC36E1">
      <w:pPr>
        <w:ind w:left="630" w:right="720"/>
        <w:jc w:val="center"/>
        <w:rPr>
          <w:rFonts w:ascii="Californian FB" w:hAnsi="Californian FB"/>
          <w:b/>
          <w:sz w:val="44"/>
          <w:u w:val="single"/>
        </w:rPr>
      </w:pPr>
      <w:r w:rsidRPr="00125AEA">
        <w:rPr>
          <w:rFonts w:ascii="Californian FB" w:hAnsi="Californian FB"/>
          <w:b/>
          <w:sz w:val="44"/>
          <w:u w:val="single"/>
        </w:rPr>
        <w:t>Inclement Weather Policy</w:t>
      </w:r>
    </w:p>
    <w:p w:rsidR="00AC36E1" w:rsidRDefault="00AC36E1" w:rsidP="00AC36E1">
      <w:pPr>
        <w:ind w:left="630" w:right="720"/>
        <w:jc w:val="center"/>
        <w:rPr>
          <w:rFonts w:ascii="Californian FB" w:hAnsi="Californian FB"/>
          <w:sz w:val="28"/>
        </w:rPr>
      </w:pPr>
    </w:p>
    <w:p w:rsidR="00AC36E1" w:rsidRPr="00125AEA" w:rsidRDefault="00AC36E1" w:rsidP="00AC36E1">
      <w:pPr>
        <w:ind w:left="630" w:right="720"/>
        <w:jc w:val="center"/>
        <w:rPr>
          <w:rFonts w:ascii="Californian FB" w:hAnsi="Californian FB"/>
          <w:sz w:val="32"/>
        </w:rPr>
      </w:pPr>
      <w:r w:rsidRPr="00125AEA">
        <w:rPr>
          <w:rFonts w:ascii="Californian FB" w:hAnsi="Californian FB"/>
          <w:sz w:val="32"/>
        </w:rPr>
        <w:t>In the event of inclement weather, Asbury will post closings and delays on the voicemail around 6:30 a.m.  and WTVD-11 (ABC)</w:t>
      </w:r>
      <w:r w:rsidR="00094D6B">
        <w:rPr>
          <w:rFonts w:ascii="Californian FB" w:hAnsi="Californian FB"/>
          <w:sz w:val="32"/>
        </w:rPr>
        <w:t xml:space="preserve"> and WRAL-5</w:t>
      </w:r>
      <w:r w:rsidRPr="00125AEA">
        <w:rPr>
          <w:rFonts w:ascii="Californian FB" w:hAnsi="Californian FB"/>
          <w:sz w:val="32"/>
        </w:rPr>
        <w:t>.</w:t>
      </w:r>
    </w:p>
    <w:p w:rsidR="00AC36E1" w:rsidRPr="00125AEA" w:rsidRDefault="00AC36E1" w:rsidP="00AC36E1">
      <w:pPr>
        <w:ind w:left="630" w:right="720"/>
        <w:jc w:val="center"/>
        <w:rPr>
          <w:rFonts w:ascii="Californian FB" w:hAnsi="Californian FB"/>
          <w:sz w:val="32"/>
        </w:rPr>
      </w:pPr>
    </w:p>
    <w:p w:rsidR="00AC36E1" w:rsidRPr="00125AEA" w:rsidRDefault="00AC36E1" w:rsidP="00AC36E1">
      <w:pPr>
        <w:ind w:left="630" w:right="720"/>
        <w:jc w:val="center"/>
        <w:rPr>
          <w:rFonts w:ascii="Californian FB" w:hAnsi="Californian FB"/>
          <w:sz w:val="32"/>
        </w:rPr>
      </w:pPr>
    </w:p>
    <w:p w:rsidR="00AC36E1" w:rsidRPr="00125AEA" w:rsidRDefault="00AC36E1" w:rsidP="00AC36E1">
      <w:pPr>
        <w:ind w:left="630" w:right="720"/>
        <w:jc w:val="center"/>
        <w:rPr>
          <w:rFonts w:ascii="Californian FB" w:hAnsi="Californian FB"/>
          <w:sz w:val="32"/>
        </w:rPr>
      </w:pPr>
      <w:r w:rsidRPr="00125AEA">
        <w:rPr>
          <w:rFonts w:ascii="Californian FB" w:hAnsi="Californian FB"/>
          <w:sz w:val="32"/>
        </w:rPr>
        <w:t xml:space="preserve"> As a guideline, Asbury will follow the DURHAM PUBLIC SCHOOLS for closings and delays the first day.  Closings and delays will be determined by the director on subsequent days.</w:t>
      </w:r>
    </w:p>
    <w:p w:rsidR="00AC36E1" w:rsidRPr="00125AEA" w:rsidRDefault="00AC36E1" w:rsidP="00AC36E1">
      <w:pPr>
        <w:ind w:left="630" w:right="720"/>
        <w:jc w:val="center"/>
        <w:rPr>
          <w:rFonts w:ascii="Californian FB" w:hAnsi="Californian FB"/>
          <w:sz w:val="32"/>
        </w:rPr>
      </w:pPr>
    </w:p>
    <w:p w:rsidR="00AC36E1" w:rsidRPr="00125AEA" w:rsidRDefault="00125AEA" w:rsidP="00AC36E1">
      <w:pPr>
        <w:ind w:left="630" w:right="720"/>
        <w:jc w:val="center"/>
        <w:rPr>
          <w:rFonts w:ascii="Californian FB" w:hAnsi="Californian FB"/>
          <w:sz w:val="32"/>
        </w:rPr>
      </w:pPr>
      <w:r w:rsidRPr="00125AEA">
        <w:rPr>
          <w:rFonts w:ascii="Californian FB" w:hAnsi="Californian FB"/>
          <w:sz w:val="32"/>
        </w:rPr>
        <w:t>In the event inclement weather begins during the school day, families will be notified by phone call and/or email to pick up their child(ren) by a specified time.</w:t>
      </w:r>
    </w:p>
    <w:p w:rsidR="00125AEA" w:rsidRPr="00125AEA" w:rsidRDefault="00125AEA" w:rsidP="00AC36E1">
      <w:pPr>
        <w:ind w:left="630" w:right="720"/>
        <w:jc w:val="center"/>
        <w:rPr>
          <w:rFonts w:ascii="Californian FB" w:hAnsi="Californian FB"/>
          <w:sz w:val="32"/>
        </w:rPr>
      </w:pPr>
    </w:p>
    <w:p w:rsidR="00125AEA" w:rsidRPr="00125AEA" w:rsidRDefault="00125AEA" w:rsidP="00AC36E1">
      <w:pPr>
        <w:ind w:left="630" w:right="720"/>
        <w:jc w:val="center"/>
        <w:rPr>
          <w:rFonts w:ascii="Californian FB" w:hAnsi="Californian FB"/>
          <w:sz w:val="32"/>
        </w:rPr>
      </w:pPr>
      <w:r w:rsidRPr="00125AEA">
        <w:rPr>
          <w:rFonts w:ascii="Californian FB" w:hAnsi="Californian FB"/>
          <w:sz w:val="32"/>
        </w:rPr>
        <w:t>**Please update contact information as it changes.**</w:t>
      </w:r>
    </w:p>
    <w:sectPr w:rsidR="00125AEA" w:rsidRPr="00125AEA" w:rsidSect="007F5CC1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AC36E1"/>
    <w:rsid w:val="00040937"/>
    <w:rsid w:val="00094D6B"/>
    <w:rsid w:val="00125AEA"/>
    <w:rsid w:val="003639E0"/>
    <w:rsid w:val="007F5CC1"/>
    <w:rsid w:val="00AC36E1"/>
    <w:rsid w:val="00F96A4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C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CC1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Documents\Asbury%20Brand\AsburySignNot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AsburySignNote-TEMPLATE</Template>
  <TotalTime>17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Indigo Envelope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----------</dc:creator>
  <cp:keywords/>
  <dc:description/>
  <cp:lastModifiedBy>Megan</cp:lastModifiedBy>
  <cp:revision>2</cp:revision>
  <cp:lastPrinted>2012-12-07T20:23:00Z</cp:lastPrinted>
  <dcterms:created xsi:type="dcterms:W3CDTF">2012-12-07T20:10:00Z</dcterms:created>
  <dcterms:modified xsi:type="dcterms:W3CDTF">2015-02-20T14:59:00Z</dcterms:modified>
</cp:coreProperties>
</file>